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22/2026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Erneuerung der Wegebefestigung Naturkita "Miteinander" Lauchhammer</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An der Naturkita "Miteinander" in Lauchhammer - West soll die Wegebefestigung vom Haupteingang Kita (Nr. 5) bis zum Übergang des Krippenbereichs (Nr. 6) erneuert werden.
Im Zuge der Maßnahme werden die bestehenden
Betonflächen aufgenommen und durch eine
Pflasterbefestigung aus Betonsteinen ersetzt.
Dazu werden folgende hier aufgeführte Arbeiten ausgeführt:
- Abbrucharbeiten
- Erd-, Tiefbau- und Pflasterarbeiten</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